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D21" w:rsidRDefault="00A16D21" w:rsidP="00FC554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A16D21" w:rsidRPr="009A37E9" w:rsidTr="009A37E9">
        <w:trPr>
          <w:trHeight w:val="305"/>
        </w:trPr>
        <w:tc>
          <w:tcPr>
            <w:tcW w:w="1526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A16D21" w:rsidRPr="009A37E9" w:rsidTr="009A37E9">
        <w:trPr>
          <w:trHeight w:val="305"/>
        </w:trPr>
        <w:tc>
          <w:tcPr>
            <w:tcW w:w="1526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3</w:t>
            </w:r>
          </w:p>
        </w:tc>
      </w:tr>
      <w:tr w:rsidR="00A16D21" w:rsidRPr="009A37E9" w:rsidTr="009A37E9">
        <w:trPr>
          <w:trHeight w:val="320"/>
        </w:trPr>
        <w:tc>
          <w:tcPr>
            <w:tcW w:w="1526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A16D21" w:rsidRPr="00612653" w:rsidRDefault="00A16D21" w:rsidP="00612653">
      <w:pPr>
        <w:pStyle w:val="ListParagraph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612653">
        <w:rPr>
          <w:rFonts w:ascii="Times New Roman" w:hAnsi="Times New Roman"/>
          <w:sz w:val="28"/>
          <w:szCs w:val="28"/>
        </w:rPr>
        <w:t>Алфавит:</w:t>
      </w:r>
    </w:p>
    <w:p w:rsidR="00A16D21" w:rsidRDefault="00A16D21" w:rsidP="00315995">
      <w:pPr>
        <w:pStyle w:val="NoSpacing"/>
        <w:rPr>
          <w:rFonts w:ascii="Times New Roman" w:hAnsi="Times New Roman"/>
          <w:sz w:val="24"/>
          <w:szCs w:val="28"/>
        </w:rPr>
        <w:sectPr w:rsidR="00A16D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22"/>
        <w:gridCol w:w="560"/>
        <w:gridCol w:w="994"/>
        <w:gridCol w:w="1480"/>
        <w:gridCol w:w="793"/>
      </w:tblGrid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Буква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Название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Транскрипция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Рус. произношение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 a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[eɪ]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эй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B b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bee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[biː]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би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C c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cee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[siː]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си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D d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dee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[diː]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ди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5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 e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и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6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F f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ef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[ef]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эф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G g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gee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[dʒiː]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джи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8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H h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aitch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[eɪtʃ]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эйч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I i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i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[aɪ]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ай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J j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jay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[dʒeɪ]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джей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K k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kay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[keɪ]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кей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L l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el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[el]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эл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M m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em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[em]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эм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N n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en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[ɛn]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эн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O o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o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[əʊ]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оу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P p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pee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[piː]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пи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Q q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cue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[kjuː]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кью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R r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ar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[ɑː, ar]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а, ар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S s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ess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[es]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эс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T t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tee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[tiː]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ти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U u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u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[juː]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ю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V v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vee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[viː]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ви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W w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double-u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['dʌbljuː]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дабл-ю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X x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ex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[eks]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экс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Y y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wy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[waɪ]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уай</w:t>
            </w:r>
          </w:p>
        </w:tc>
      </w:tr>
      <w:tr w:rsidR="00A16D21" w:rsidRPr="009A37E9" w:rsidTr="00315995">
        <w:tc>
          <w:tcPr>
            <w:tcW w:w="522" w:type="dxa"/>
            <w:tcBorders>
              <w:top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56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Z z</w:t>
            </w:r>
          </w:p>
        </w:tc>
        <w:tc>
          <w:tcPr>
            <w:tcW w:w="99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zed, zee</w:t>
            </w:r>
          </w:p>
        </w:tc>
        <w:tc>
          <w:tcPr>
            <w:tcW w:w="1480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eastAsia="Arial Unicode MS" w:hAnsi="Times New Roman"/>
                <w:sz w:val="24"/>
                <w:szCs w:val="28"/>
              </w:rPr>
              <w:t>[zɛd, ziː]</w:t>
            </w:r>
          </w:p>
        </w:tc>
        <w:tc>
          <w:tcPr>
            <w:tcW w:w="7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:rsidR="00A16D21" w:rsidRPr="008117EA" w:rsidRDefault="00A16D21" w:rsidP="00315995">
            <w:pPr>
              <w:pStyle w:val="NoSpacing"/>
              <w:rPr>
                <w:rFonts w:ascii="Times New Roman" w:hAnsi="Times New Roman"/>
                <w:sz w:val="24"/>
                <w:szCs w:val="28"/>
              </w:rPr>
            </w:pPr>
            <w:r w:rsidRPr="008117EA">
              <w:rPr>
                <w:rFonts w:ascii="Times New Roman" w:hAnsi="Times New Roman"/>
                <w:sz w:val="24"/>
                <w:szCs w:val="28"/>
              </w:rPr>
              <w:t>зед, зи</w:t>
            </w:r>
          </w:p>
        </w:tc>
      </w:tr>
    </w:tbl>
    <w:p w:rsidR="00A16D21" w:rsidRDefault="00A16D21" w:rsidP="00FC554C">
      <w:pPr>
        <w:pStyle w:val="ListParagraph"/>
        <w:rPr>
          <w:rFonts w:ascii="Times New Roman" w:hAnsi="Times New Roman"/>
          <w:sz w:val="28"/>
          <w:szCs w:val="28"/>
        </w:rPr>
        <w:sectPr w:rsidR="00A16D21" w:rsidSect="00FC554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16D21" w:rsidRDefault="00A16D21" w:rsidP="00FC554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Фразы:</w:t>
      </w:r>
    </w:p>
    <w:p w:rsidR="00A16D21" w:rsidRDefault="00A16D21" w:rsidP="00FC554C">
      <w:pPr>
        <w:pStyle w:val="ListParagraph"/>
        <w:rPr>
          <w:rFonts w:ascii="Times New Roman" w:hAnsi="Times New Roman"/>
          <w:sz w:val="28"/>
        </w:rPr>
      </w:pPr>
    </w:p>
    <w:p w:rsidR="00A16D21" w:rsidRPr="00FC554C" w:rsidRDefault="00A16D21" w:rsidP="00FC554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Школьные принадлежности:</w:t>
      </w:r>
    </w:p>
    <w:p w:rsidR="00A16D21" w:rsidRDefault="00A16D21" w:rsidP="00FC554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School, school bag, pen, pencil, rubber, ruler, book, pencil case.</w:t>
      </w:r>
    </w:p>
    <w:p w:rsidR="00A16D21" w:rsidRPr="00FC554C" w:rsidRDefault="00A16D21" w:rsidP="00FC554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</w:rPr>
        <w:t>Счет 1-20.</w:t>
      </w:r>
    </w:p>
    <w:p w:rsidR="00A16D21" w:rsidRPr="00FC554C" w:rsidRDefault="00A16D21" w:rsidP="00FC554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</w:rPr>
        <w:t>Школьные предметы:</w:t>
      </w:r>
    </w:p>
    <w:p w:rsidR="00A16D21" w:rsidRDefault="00A16D21" w:rsidP="00FC554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English, Maths, Geography, PE, History, Science, Art, Music.</w:t>
      </w:r>
    </w:p>
    <w:p w:rsidR="00A16D21" w:rsidRPr="00FC554C" w:rsidRDefault="00A16D21" w:rsidP="00FC554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</w:rPr>
        <w:t>Члены семьи:</w:t>
      </w:r>
    </w:p>
    <w:p w:rsidR="00A16D21" w:rsidRDefault="00A16D21" w:rsidP="00FC554C">
      <w:pPr>
        <w:pStyle w:val="ListParagrap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>Grandma, grandpa, mum, dad, father, mother, big brother, little sister.</w:t>
      </w:r>
    </w:p>
    <w:p w:rsidR="00A16D21" w:rsidRPr="00FC554C" w:rsidRDefault="00A16D21" w:rsidP="00FC554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</w:rPr>
        <w:t>Местоимения:</w:t>
      </w:r>
    </w:p>
    <w:p w:rsidR="00A16D21" w:rsidRDefault="00A16D21" w:rsidP="00FC554C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I, you, he, she, it, we, you, they.</w:t>
      </w:r>
    </w:p>
    <w:p w:rsidR="00A16D21" w:rsidRPr="00FC554C" w:rsidRDefault="00A16D21" w:rsidP="00FC554C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Притяжательные местоимения:</w:t>
      </w:r>
    </w:p>
    <w:p w:rsidR="00A16D21" w:rsidRDefault="00A16D21" w:rsidP="00FC554C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My, your, his, her, its, our, their.</w:t>
      </w:r>
    </w:p>
    <w:p w:rsidR="00A16D21" w:rsidRPr="00612653" w:rsidRDefault="00A16D21" w:rsidP="00612653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B1D5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>Выражение единственного и множественного числа:</w:t>
      </w:r>
    </w:p>
    <w:p w:rsidR="00A16D21" w:rsidRDefault="00A16D21" w:rsidP="0061265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It`s a ballerina.</w:t>
      </w:r>
    </w:p>
    <w:p w:rsidR="00A16D21" w:rsidRDefault="00A16D21" w:rsidP="00612653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They`re ballerinas.</w:t>
      </w:r>
    </w:p>
    <w:p w:rsidR="00A16D21" w:rsidRPr="00612653" w:rsidRDefault="00A16D21" w:rsidP="00612653">
      <w:pPr>
        <w:pStyle w:val="ListParagraph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</w:rPr>
        <w:t>Образовательный</w:t>
      </w:r>
      <w:r w:rsidRPr="00FB1D58">
        <w:rPr>
          <w:rFonts w:ascii="Times New Roman" w:hAnsi="Times New Roman"/>
          <w:b/>
          <w:sz w:val="28"/>
          <w:lang w:val="en-US"/>
        </w:rPr>
        <w:t xml:space="preserve"> </w:t>
      </w:r>
      <w:r>
        <w:rPr>
          <w:rFonts w:ascii="Times New Roman" w:hAnsi="Times New Roman"/>
          <w:b/>
          <w:sz w:val="28"/>
        </w:rPr>
        <w:t>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A16D21" w:rsidRPr="009A37E9" w:rsidTr="009A37E9">
        <w:trPr>
          <w:trHeight w:val="305"/>
        </w:trPr>
        <w:tc>
          <w:tcPr>
            <w:tcW w:w="1526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A37E9">
              <w:rPr>
                <w:rFonts w:ascii="Times New Roman" w:hAnsi="Times New Roman"/>
                <w:sz w:val="24"/>
              </w:rPr>
              <w:t>Предмет</w:t>
            </w:r>
          </w:p>
        </w:tc>
        <w:tc>
          <w:tcPr>
            <w:tcW w:w="4349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A37E9">
              <w:rPr>
                <w:rFonts w:ascii="Times New Roman" w:hAnsi="Times New Roman"/>
                <w:sz w:val="24"/>
              </w:rPr>
              <w:t>Английский язык</w:t>
            </w:r>
          </w:p>
        </w:tc>
      </w:tr>
      <w:tr w:rsidR="00A16D21" w:rsidRPr="009A37E9" w:rsidTr="009A37E9">
        <w:trPr>
          <w:trHeight w:val="305"/>
        </w:trPr>
        <w:tc>
          <w:tcPr>
            <w:tcW w:w="1526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A37E9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4349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A37E9">
              <w:rPr>
                <w:rFonts w:ascii="Times New Roman" w:hAnsi="Times New Roman"/>
                <w:sz w:val="24"/>
              </w:rPr>
              <w:t>3</w:t>
            </w:r>
          </w:p>
        </w:tc>
      </w:tr>
      <w:tr w:rsidR="00A16D21" w:rsidRPr="009A37E9" w:rsidTr="009A37E9">
        <w:trPr>
          <w:trHeight w:val="320"/>
        </w:trPr>
        <w:tc>
          <w:tcPr>
            <w:tcW w:w="1526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A37E9">
              <w:rPr>
                <w:rFonts w:ascii="Times New Roman" w:hAnsi="Times New Roman"/>
                <w:sz w:val="24"/>
              </w:rPr>
              <w:t>Четверть</w:t>
            </w:r>
          </w:p>
        </w:tc>
        <w:tc>
          <w:tcPr>
            <w:tcW w:w="4349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A37E9">
              <w:rPr>
                <w:rFonts w:ascii="Times New Roman" w:hAnsi="Times New Roman"/>
                <w:sz w:val="24"/>
              </w:rPr>
              <w:t>2</w:t>
            </w:r>
          </w:p>
        </w:tc>
      </w:tr>
    </w:tbl>
    <w:p w:rsidR="00A16D21" w:rsidRPr="00670756" w:rsidRDefault="00A16D21" w:rsidP="00670756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en-US"/>
        </w:rPr>
      </w:pPr>
      <w:r w:rsidRPr="00670756">
        <w:rPr>
          <w:rFonts w:ascii="Times New Roman" w:hAnsi="Times New Roman"/>
          <w:sz w:val="24"/>
          <w:szCs w:val="24"/>
        </w:rPr>
        <w:t>Названия продуктов:</w:t>
      </w:r>
    </w:p>
    <w:p w:rsidR="00A16D21" w:rsidRPr="00670756" w:rsidRDefault="00A16D21" w:rsidP="00612653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70756">
        <w:rPr>
          <w:rFonts w:ascii="Times New Roman" w:hAnsi="Times New Roman"/>
          <w:sz w:val="24"/>
          <w:szCs w:val="24"/>
          <w:lang w:val="en-US"/>
        </w:rPr>
        <w:t>Chicken, vegetables, ice cream, chocolate, water, lemonade, pizza, eggs, sandwiches, burgers, meat, potatoes, biscuits, milk, cake, orange juice, pasta, carrots, sausages, rice, popcorn, coke.</w:t>
      </w:r>
    </w:p>
    <w:p w:rsidR="00A16D21" w:rsidRPr="00670756" w:rsidRDefault="00A16D21" w:rsidP="00612653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670756">
        <w:rPr>
          <w:rFonts w:ascii="Times New Roman" w:hAnsi="Times New Roman"/>
          <w:sz w:val="24"/>
          <w:szCs w:val="24"/>
        </w:rPr>
        <w:t>Фразы:</w:t>
      </w:r>
    </w:p>
    <w:p w:rsidR="00A16D21" w:rsidRPr="00670756" w:rsidRDefault="00A16D21" w:rsidP="00612653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70756">
        <w:rPr>
          <w:rFonts w:ascii="Times New Roman" w:hAnsi="Times New Roman"/>
          <w:sz w:val="24"/>
          <w:szCs w:val="24"/>
          <w:lang w:val="en-US"/>
        </w:rPr>
        <w:t>I like…</w:t>
      </w:r>
    </w:p>
    <w:p w:rsidR="00A16D21" w:rsidRPr="00670756" w:rsidRDefault="00A16D21" w:rsidP="00612653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70756">
        <w:rPr>
          <w:rFonts w:ascii="Times New Roman" w:hAnsi="Times New Roman"/>
          <w:sz w:val="24"/>
          <w:szCs w:val="24"/>
          <w:lang w:val="en-US"/>
        </w:rPr>
        <w:t>I don`t like…</w:t>
      </w:r>
    </w:p>
    <w:p w:rsidR="00A16D21" w:rsidRPr="00670756" w:rsidRDefault="00A16D21" w:rsidP="00612653">
      <w:pPr>
        <w:pStyle w:val="ListParagraph"/>
        <w:rPr>
          <w:rFonts w:ascii="Times New Roman" w:hAnsi="Times New Roman"/>
          <w:sz w:val="24"/>
          <w:szCs w:val="24"/>
          <w:lang w:val="en-US"/>
        </w:rPr>
      </w:pPr>
      <w:r w:rsidRPr="00670756">
        <w:rPr>
          <w:rFonts w:ascii="Times New Roman" w:hAnsi="Times New Roman"/>
          <w:sz w:val="24"/>
          <w:szCs w:val="24"/>
          <w:lang w:val="en-US"/>
        </w:rPr>
        <w:t>My favourite food…</w:t>
      </w:r>
    </w:p>
    <w:p w:rsidR="00A16D21" w:rsidRPr="00670756" w:rsidRDefault="00A16D21" w:rsidP="00612653">
      <w:pPr>
        <w:pStyle w:val="NoSpacing"/>
        <w:numPr>
          <w:ilvl w:val="0"/>
          <w:numId w:val="4"/>
        </w:numPr>
        <w:rPr>
          <w:rFonts w:ascii="Times New Roman" w:hAnsi="Times New Roman"/>
          <w:sz w:val="24"/>
          <w:lang w:val="en-US"/>
        </w:rPr>
      </w:pPr>
      <w:r w:rsidRPr="00670756">
        <w:rPr>
          <w:rFonts w:ascii="Times New Roman" w:hAnsi="Times New Roman"/>
          <w:sz w:val="24"/>
        </w:rPr>
        <w:t>Употребление неопределенных местоимении:</w:t>
      </w:r>
    </w:p>
    <w:p w:rsidR="00A16D21" w:rsidRPr="00670756" w:rsidRDefault="00A16D21" w:rsidP="00612653">
      <w:pPr>
        <w:pStyle w:val="NoSpacing"/>
        <w:ind w:left="720"/>
        <w:rPr>
          <w:rFonts w:ascii="Times New Roman" w:hAnsi="Times New Roman"/>
          <w:sz w:val="24"/>
        </w:rPr>
      </w:pPr>
      <w:r w:rsidRPr="00670756">
        <w:rPr>
          <w:rFonts w:ascii="Times New Roman" w:hAnsi="Times New Roman"/>
          <w:sz w:val="24"/>
          <w:lang w:val="en-US"/>
        </w:rPr>
        <w:t>Some</w:t>
      </w:r>
      <w:r w:rsidRPr="00670756">
        <w:rPr>
          <w:rFonts w:ascii="Times New Roman" w:hAnsi="Times New Roman"/>
          <w:sz w:val="24"/>
        </w:rPr>
        <w:t xml:space="preserve"> используется в утвердительных и вопросительных предложениях типа </w:t>
      </w:r>
      <w:r w:rsidRPr="00670756">
        <w:rPr>
          <w:rFonts w:ascii="Times New Roman" w:hAnsi="Times New Roman"/>
          <w:sz w:val="24"/>
          <w:lang w:val="en-US"/>
        </w:rPr>
        <w:t>Can</w:t>
      </w:r>
      <w:r w:rsidRPr="00670756">
        <w:rPr>
          <w:rFonts w:ascii="Times New Roman" w:hAnsi="Times New Roman"/>
          <w:sz w:val="24"/>
        </w:rPr>
        <w:t xml:space="preserve"> </w:t>
      </w:r>
      <w:r w:rsidRPr="00670756">
        <w:rPr>
          <w:rFonts w:ascii="Times New Roman" w:hAnsi="Times New Roman"/>
          <w:sz w:val="24"/>
          <w:lang w:val="en-US"/>
        </w:rPr>
        <w:t>I</w:t>
      </w:r>
      <w:r w:rsidRPr="00670756">
        <w:rPr>
          <w:rFonts w:ascii="Times New Roman" w:hAnsi="Times New Roman"/>
          <w:sz w:val="24"/>
        </w:rPr>
        <w:t xml:space="preserve"> </w:t>
      </w:r>
      <w:r w:rsidRPr="00670756">
        <w:rPr>
          <w:rFonts w:ascii="Times New Roman" w:hAnsi="Times New Roman"/>
          <w:sz w:val="24"/>
          <w:lang w:val="en-US"/>
        </w:rPr>
        <w:t>have</w:t>
      </w:r>
      <w:r w:rsidRPr="00670756">
        <w:rPr>
          <w:rFonts w:ascii="Times New Roman" w:hAnsi="Times New Roman"/>
          <w:sz w:val="24"/>
        </w:rPr>
        <w:t xml:space="preserve"> </w:t>
      </w:r>
      <w:r w:rsidRPr="00670756">
        <w:rPr>
          <w:rFonts w:ascii="Times New Roman" w:hAnsi="Times New Roman"/>
          <w:sz w:val="24"/>
          <w:lang w:val="en-US"/>
        </w:rPr>
        <w:t>some</w:t>
      </w:r>
      <w:r w:rsidRPr="00670756">
        <w:rPr>
          <w:rFonts w:ascii="Times New Roman" w:hAnsi="Times New Roman"/>
          <w:sz w:val="24"/>
        </w:rPr>
        <w:t xml:space="preserve"> </w:t>
      </w:r>
      <w:r w:rsidRPr="00670756">
        <w:rPr>
          <w:rFonts w:ascii="Times New Roman" w:hAnsi="Times New Roman"/>
          <w:sz w:val="24"/>
          <w:lang w:val="en-US"/>
        </w:rPr>
        <w:t>tea</w:t>
      </w:r>
      <w:r w:rsidRPr="00670756">
        <w:rPr>
          <w:rFonts w:ascii="Times New Roman" w:hAnsi="Times New Roman"/>
          <w:sz w:val="24"/>
        </w:rPr>
        <w:t xml:space="preserve">? </w:t>
      </w:r>
      <w:r w:rsidRPr="00670756">
        <w:rPr>
          <w:rFonts w:ascii="Times New Roman" w:hAnsi="Times New Roman"/>
          <w:sz w:val="24"/>
          <w:lang w:val="en-US"/>
        </w:rPr>
        <w:t>Would</w:t>
      </w:r>
      <w:r w:rsidRPr="00670756">
        <w:rPr>
          <w:rFonts w:ascii="Times New Roman" w:hAnsi="Times New Roman"/>
          <w:sz w:val="24"/>
        </w:rPr>
        <w:t xml:space="preserve"> </w:t>
      </w:r>
      <w:r w:rsidRPr="00670756">
        <w:rPr>
          <w:rFonts w:ascii="Times New Roman" w:hAnsi="Times New Roman"/>
          <w:sz w:val="24"/>
          <w:lang w:val="en-US"/>
        </w:rPr>
        <w:t>you</w:t>
      </w:r>
      <w:r w:rsidRPr="00670756">
        <w:rPr>
          <w:rFonts w:ascii="Times New Roman" w:hAnsi="Times New Roman"/>
          <w:sz w:val="24"/>
        </w:rPr>
        <w:t xml:space="preserve"> </w:t>
      </w:r>
      <w:r w:rsidRPr="00670756">
        <w:rPr>
          <w:rFonts w:ascii="Times New Roman" w:hAnsi="Times New Roman"/>
          <w:sz w:val="24"/>
          <w:lang w:val="en-US"/>
        </w:rPr>
        <w:t>like</w:t>
      </w:r>
      <w:r w:rsidRPr="00670756">
        <w:rPr>
          <w:rFonts w:ascii="Times New Roman" w:hAnsi="Times New Roman"/>
          <w:sz w:val="24"/>
        </w:rPr>
        <w:t xml:space="preserve"> </w:t>
      </w:r>
      <w:r w:rsidRPr="00670756">
        <w:rPr>
          <w:rFonts w:ascii="Times New Roman" w:hAnsi="Times New Roman"/>
          <w:sz w:val="24"/>
          <w:lang w:val="en-US"/>
        </w:rPr>
        <w:t>some</w:t>
      </w:r>
      <w:r w:rsidRPr="00670756">
        <w:rPr>
          <w:rFonts w:ascii="Times New Roman" w:hAnsi="Times New Roman"/>
          <w:sz w:val="24"/>
        </w:rPr>
        <w:t xml:space="preserve"> </w:t>
      </w:r>
      <w:r w:rsidRPr="00670756">
        <w:rPr>
          <w:rFonts w:ascii="Times New Roman" w:hAnsi="Times New Roman"/>
          <w:sz w:val="24"/>
          <w:lang w:val="en-US"/>
        </w:rPr>
        <w:t>milk</w:t>
      </w:r>
      <w:r w:rsidRPr="00670756">
        <w:rPr>
          <w:rFonts w:ascii="Times New Roman" w:hAnsi="Times New Roman"/>
          <w:sz w:val="24"/>
        </w:rPr>
        <w:t>?</w:t>
      </w:r>
    </w:p>
    <w:p w:rsidR="00A16D21" w:rsidRPr="00670756" w:rsidRDefault="00A16D21" w:rsidP="00612653">
      <w:pPr>
        <w:pStyle w:val="NoSpacing"/>
        <w:ind w:left="720"/>
        <w:rPr>
          <w:rFonts w:ascii="Times New Roman" w:hAnsi="Times New Roman"/>
          <w:sz w:val="24"/>
        </w:rPr>
      </w:pPr>
      <w:r w:rsidRPr="00670756">
        <w:rPr>
          <w:rFonts w:ascii="Times New Roman" w:hAnsi="Times New Roman"/>
          <w:sz w:val="24"/>
          <w:lang w:val="en-US"/>
        </w:rPr>
        <w:t>Any</w:t>
      </w:r>
      <w:r w:rsidRPr="00670756">
        <w:rPr>
          <w:rFonts w:ascii="Times New Roman" w:hAnsi="Times New Roman"/>
          <w:sz w:val="24"/>
        </w:rPr>
        <w:t xml:space="preserve"> используется в отрицательных и вопросительных предложениях.</w:t>
      </w:r>
    </w:p>
    <w:p w:rsidR="00A16D21" w:rsidRPr="00670756" w:rsidRDefault="00A16D21" w:rsidP="00DF3874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8"/>
        </w:rPr>
      </w:pPr>
      <w:r w:rsidRPr="00670756">
        <w:rPr>
          <w:rFonts w:ascii="Times New Roman" w:hAnsi="Times New Roman"/>
          <w:sz w:val="24"/>
          <w:szCs w:val="28"/>
        </w:rPr>
        <w:t>Игрушки:</w:t>
      </w:r>
    </w:p>
    <w:p w:rsidR="00A16D21" w:rsidRPr="00670756" w:rsidRDefault="00A16D21" w:rsidP="00DF3874">
      <w:pPr>
        <w:pStyle w:val="ListParagraph"/>
        <w:rPr>
          <w:rFonts w:ascii="Times New Roman" w:hAnsi="Times New Roman"/>
          <w:sz w:val="24"/>
          <w:szCs w:val="28"/>
          <w:lang w:val="en-US"/>
        </w:rPr>
      </w:pPr>
      <w:r w:rsidRPr="00670756">
        <w:rPr>
          <w:rFonts w:ascii="Times New Roman" w:hAnsi="Times New Roman"/>
          <w:sz w:val="24"/>
          <w:szCs w:val="28"/>
          <w:lang w:val="en-US"/>
        </w:rPr>
        <w:t>Musical box, doll, ball, elephant, tea set, aeroplane, train, rocking horse.</w:t>
      </w:r>
    </w:p>
    <w:p w:rsidR="00A16D21" w:rsidRPr="00670756" w:rsidRDefault="00A16D21" w:rsidP="00DF3874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8"/>
          <w:lang w:val="en-US"/>
        </w:rPr>
      </w:pPr>
      <w:r w:rsidRPr="00670756">
        <w:rPr>
          <w:rFonts w:ascii="Times New Roman" w:hAnsi="Times New Roman"/>
          <w:sz w:val="24"/>
          <w:szCs w:val="28"/>
        </w:rPr>
        <w:t xml:space="preserve">Артикли </w:t>
      </w:r>
      <w:r w:rsidRPr="00670756">
        <w:rPr>
          <w:rFonts w:ascii="Times New Roman" w:hAnsi="Times New Roman"/>
          <w:b/>
          <w:sz w:val="24"/>
          <w:szCs w:val="28"/>
          <w:lang w:val="en-US"/>
        </w:rPr>
        <w:t>a/an.</w:t>
      </w:r>
    </w:p>
    <w:p w:rsidR="00A16D21" w:rsidRPr="00FB1D58" w:rsidRDefault="00A16D21" w:rsidP="00DF3874">
      <w:pPr>
        <w:pStyle w:val="ListParagraph"/>
        <w:rPr>
          <w:rFonts w:ascii="Times New Roman" w:hAnsi="Times New Roman"/>
          <w:sz w:val="24"/>
          <w:szCs w:val="28"/>
        </w:rPr>
      </w:pPr>
      <w:r w:rsidRPr="00670756">
        <w:rPr>
          <w:rFonts w:ascii="Times New Roman" w:hAnsi="Times New Roman"/>
          <w:sz w:val="24"/>
          <w:szCs w:val="28"/>
        </w:rPr>
        <w:t xml:space="preserve">Артикль </w:t>
      </w:r>
      <w:r w:rsidRPr="00670756">
        <w:rPr>
          <w:rFonts w:ascii="Times New Roman" w:hAnsi="Times New Roman"/>
          <w:b/>
          <w:sz w:val="24"/>
          <w:szCs w:val="28"/>
          <w:lang w:val="en-US"/>
        </w:rPr>
        <w:t>a</w:t>
      </w:r>
      <w:r w:rsidRPr="00670756">
        <w:rPr>
          <w:rFonts w:ascii="Times New Roman" w:hAnsi="Times New Roman"/>
          <w:sz w:val="24"/>
          <w:szCs w:val="28"/>
        </w:rPr>
        <w:t xml:space="preserve"> используется перед именами существительными, начинающимися с согласной буквы: </w:t>
      </w:r>
      <w:r w:rsidRPr="00670756">
        <w:rPr>
          <w:rFonts w:ascii="Times New Roman" w:hAnsi="Times New Roman"/>
          <w:b/>
          <w:sz w:val="24"/>
          <w:szCs w:val="28"/>
          <w:lang w:val="en-US"/>
        </w:rPr>
        <w:t>a</w:t>
      </w:r>
      <w:r w:rsidRPr="00670756">
        <w:rPr>
          <w:rFonts w:ascii="Times New Roman" w:hAnsi="Times New Roman"/>
          <w:sz w:val="24"/>
          <w:szCs w:val="28"/>
        </w:rPr>
        <w:t xml:space="preserve"> </w:t>
      </w:r>
      <w:r w:rsidRPr="00670756">
        <w:rPr>
          <w:rFonts w:ascii="Times New Roman" w:hAnsi="Times New Roman"/>
          <w:b/>
          <w:sz w:val="24"/>
          <w:szCs w:val="28"/>
          <w:u w:val="single"/>
          <w:lang w:val="en-US"/>
        </w:rPr>
        <w:t>d</w:t>
      </w:r>
      <w:r w:rsidRPr="00670756">
        <w:rPr>
          <w:rFonts w:ascii="Times New Roman" w:hAnsi="Times New Roman"/>
          <w:sz w:val="24"/>
          <w:szCs w:val="28"/>
          <w:lang w:val="en-US"/>
        </w:rPr>
        <w:t>oll</w:t>
      </w:r>
      <w:r w:rsidRPr="00670756">
        <w:rPr>
          <w:rFonts w:ascii="Times New Roman" w:hAnsi="Times New Roman"/>
          <w:sz w:val="24"/>
          <w:szCs w:val="28"/>
        </w:rPr>
        <w:t xml:space="preserve">, </w:t>
      </w:r>
      <w:r w:rsidRPr="00670756">
        <w:rPr>
          <w:rFonts w:ascii="Times New Roman" w:hAnsi="Times New Roman"/>
          <w:b/>
          <w:sz w:val="24"/>
          <w:szCs w:val="28"/>
          <w:lang w:val="en-US"/>
        </w:rPr>
        <w:t>a</w:t>
      </w:r>
      <w:r w:rsidRPr="00670756">
        <w:rPr>
          <w:rFonts w:ascii="Times New Roman" w:hAnsi="Times New Roman"/>
          <w:sz w:val="24"/>
          <w:szCs w:val="28"/>
        </w:rPr>
        <w:t xml:space="preserve"> </w:t>
      </w:r>
      <w:r w:rsidRPr="00670756">
        <w:rPr>
          <w:rFonts w:ascii="Times New Roman" w:hAnsi="Times New Roman"/>
          <w:b/>
          <w:sz w:val="24"/>
          <w:szCs w:val="28"/>
          <w:u w:val="single"/>
          <w:lang w:val="en-US"/>
        </w:rPr>
        <w:t>b</w:t>
      </w:r>
      <w:r w:rsidRPr="00670756">
        <w:rPr>
          <w:rFonts w:ascii="Times New Roman" w:hAnsi="Times New Roman"/>
          <w:sz w:val="24"/>
          <w:szCs w:val="28"/>
          <w:lang w:val="en-US"/>
        </w:rPr>
        <w:t>all</w:t>
      </w:r>
      <w:r w:rsidRPr="00670756">
        <w:rPr>
          <w:rFonts w:ascii="Times New Roman" w:hAnsi="Times New Roman"/>
          <w:sz w:val="24"/>
          <w:szCs w:val="28"/>
        </w:rPr>
        <w:t>.</w:t>
      </w:r>
    </w:p>
    <w:p w:rsidR="00A16D21" w:rsidRPr="00FB1D58" w:rsidRDefault="00A16D21" w:rsidP="00DF3874">
      <w:pPr>
        <w:pStyle w:val="ListParagraph"/>
        <w:rPr>
          <w:rFonts w:ascii="Times New Roman" w:hAnsi="Times New Roman"/>
          <w:sz w:val="24"/>
          <w:szCs w:val="28"/>
        </w:rPr>
      </w:pPr>
      <w:r w:rsidRPr="00670756">
        <w:rPr>
          <w:rFonts w:ascii="Times New Roman" w:hAnsi="Times New Roman"/>
          <w:sz w:val="24"/>
          <w:szCs w:val="28"/>
        </w:rPr>
        <w:t xml:space="preserve">Артикль </w:t>
      </w:r>
      <w:r w:rsidRPr="00670756">
        <w:rPr>
          <w:rFonts w:ascii="Times New Roman" w:hAnsi="Times New Roman"/>
          <w:b/>
          <w:sz w:val="24"/>
          <w:szCs w:val="28"/>
          <w:lang w:val="en-US"/>
        </w:rPr>
        <w:t>an</w:t>
      </w:r>
      <w:r w:rsidRPr="00670756">
        <w:rPr>
          <w:rFonts w:ascii="Times New Roman" w:hAnsi="Times New Roman"/>
          <w:sz w:val="24"/>
          <w:szCs w:val="28"/>
        </w:rPr>
        <w:t xml:space="preserve"> используется перед именами существительными, начинающимися с гласной буквы: </w:t>
      </w:r>
      <w:r w:rsidRPr="00670756">
        <w:rPr>
          <w:rFonts w:ascii="Times New Roman" w:hAnsi="Times New Roman"/>
          <w:b/>
          <w:sz w:val="24"/>
          <w:szCs w:val="28"/>
          <w:lang w:val="en-US"/>
        </w:rPr>
        <w:t>an</w:t>
      </w:r>
      <w:r w:rsidRPr="00670756">
        <w:rPr>
          <w:rFonts w:ascii="Times New Roman" w:hAnsi="Times New Roman"/>
          <w:sz w:val="24"/>
          <w:szCs w:val="28"/>
        </w:rPr>
        <w:t xml:space="preserve"> </w:t>
      </w:r>
      <w:r w:rsidRPr="00670756">
        <w:rPr>
          <w:rFonts w:ascii="Times New Roman" w:hAnsi="Times New Roman"/>
          <w:b/>
          <w:sz w:val="24"/>
          <w:szCs w:val="28"/>
          <w:u w:val="single"/>
          <w:lang w:val="en-US"/>
        </w:rPr>
        <w:t>a</w:t>
      </w:r>
      <w:r w:rsidRPr="00670756">
        <w:rPr>
          <w:rFonts w:ascii="Times New Roman" w:hAnsi="Times New Roman"/>
          <w:sz w:val="24"/>
          <w:szCs w:val="28"/>
          <w:lang w:val="en-US"/>
        </w:rPr>
        <w:t>pple</w:t>
      </w:r>
      <w:r w:rsidRPr="00670756">
        <w:rPr>
          <w:rFonts w:ascii="Times New Roman" w:hAnsi="Times New Roman"/>
          <w:sz w:val="24"/>
          <w:szCs w:val="28"/>
        </w:rPr>
        <w:t xml:space="preserve">, </w:t>
      </w:r>
      <w:r w:rsidRPr="00670756">
        <w:rPr>
          <w:rFonts w:ascii="Times New Roman" w:hAnsi="Times New Roman"/>
          <w:b/>
          <w:sz w:val="24"/>
          <w:szCs w:val="28"/>
          <w:lang w:val="en-US"/>
        </w:rPr>
        <w:t>an</w:t>
      </w:r>
      <w:r w:rsidRPr="00670756">
        <w:rPr>
          <w:rFonts w:ascii="Times New Roman" w:hAnsi="Times New Roman"/>
          <w:sz w:val="24"/>
          <w:szCs w:val="28"/>
        </w:rPr>
        <w:t xml:space="preserve"> </w:t>
      </w:r>
      <w:r w:rsidRPr="00670756">
        <w:rPr>
          <w:rFonts w:ascii="Times New Roman" w:hAnsi="Times New Roman"/>
          <w:b/>
          <w:sz w:val="24"/>
          <w:szCs w:val="28"/>
          <w:u w:val="single"/>
          <w:lang w:val="en-US"/>
        </w:rPr>
        <w:t>e</w:t>
      </w:r>
      <w:r w:rsidRPr="00670756">
        <w:rPr>
          <w:rFonts w:ascii="Times New Roman" w:hAnsi="Times New Roman"/>
          <w:sz w:val="24"/>
          <w:szCs w:val="28"/>
          <w:lang w:val="en-US"/>
        </w:rPr>
        <w:t>lephant</w:t>
      </w:r>
      <w:r w:rsidRPr="00670756">
        <w:rPr>
          <w:rFonts w:ascii="Times New Roman" w:hAnsi="Times New Roman"/>
          <w:sz w:val="24"/>
          <w:szCs w:val="28"/>
        </w:rPr>
        <w:t>.</w:t>
      </w:r>
    </w:p>
    <w:p w:rsidR="00A16D21" w:rsidRPr="00670756" w:rsidRDefault="00A16D21" w:rsidP="00DF3874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8"/>
        </w:rPr>
      </w:pPr>
      <w:r w:rsidRPr="00670756">
        <w:rPr>
          <w:rFonts w:ascii="Times New Roman" w:hAnsi="Times New Roman"/>
          <w:sz w:val="24"/>
          <w:szCs w:val="28"/>
        </w:rPr>
        <w:t>Лексика по теме «В моей комнате»:</w:t>
      </w:r>
    </w:p>
    <w:p w:rsidR="00A16D21" w:rsidRPr="00670756" w:rsidRDefault="00A16D21" w:rsidP="00DF3874">
      <w:pPr>
        <w:pStyle w:val="ListParagraph"/>
        <w:rPr>
          <w:rFonts w:ascii="Times New Roman" w:hAnsi="Times New Roman"/>
          <w:sz w:val="24"/>
          <w:szCs w:val="28"/>
          <w:lang w:val="en-US"/>
        </w:rPr>
      </w:pPr>
      <w:r w:rsidRPr="00670756">
        <w:rPr>
          <w:rFonts w:ascii="Times New Roman" w:hAnsi="Times New Roman"/>
          <w:sz w:val="24"/>
          <w:szCs w:val="28"/>
          <w:lang w:val="en-US"/>
        </w:rPr>
        <w:t>Computer, TV, radio, armchair, lamp, bed, desk, chair.</w:t>
      </w:r>
    </w:p>
    <w:p w:rsidR="00A16D21" w:rsidRPr="00670756" w:rsidRDefault="00A16D21" w:rsidP="00670756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8"/>
          <w:lang w:val="en-US"/>
        </w:rPr>
      </w:pPr>
      <w:r w:rsidRPr="00670756">
        <w:rPr>
          <w:rFonts w:ascii="Times New Roman" w:hAnsi="Times New Roman"/>
          <w:sz w:val="24"/>
          <w:szCs w:val="28"/>
        </w:rPr>
        <w:t>Указательные местоимения:</w:t>
      </w:r>
    </w:p>
    <w:p w:rsidR="00A16D21" w:rsidRPr="00670756" w:rsidRDefault="00A16D21" w:rsidP="00670756">
      <w:pPr>
        <w:pStyle w:val="ListParagraph"/>
        <w:rPr>
          <w:rFonts w:ascii="Times New Roman" w:hAnsi="Times New Roman"/>
          <w:sz w:val="24"/>
          <w:szCs w:val="28"/>
        </w:rPr>
      </w:pPr>
      <w:r w:rsidRPr="00670756">
        <w:rPr>
          <w:rFonts w:ascii="Times New Roman" w:hAnsi="Times New Roman"/>
          <w:sz w:val="24"/>
          <w:szCs w:val="28"/>
          <w:lang w:val="en-US"/>
        </w:rPr>
        <w:t>This is –</w:t>
      </w:r>
      <w:r w:rsidRPr="00670756">
        <w:rPr>
          <w:rFonts w:ascii="Times New Roman" w:hAnsi="Times New Roman"/>
          <w:sz w:val="24"/>
          <w:szCs w:val="28"/>
        </w:rPr>
        <w:t xml:space="preserve"> это;</w:t>
      </w:r>
    </w:p>
    <w:p w:rsidR="00A16D21" w:rsidRPr="00670756" w:rsidRDefault="00A16D21" w:rsidP="00670756">
      <w:pPr>
        <w:pStyle w:val="ListParagraph"/>
        <w:rPr>
          <w:rFonts w:ascii="Times New Roman" w:hAnsi="Times New Roman"/>
          <w:sz w:val="24"/>
          <w:szCs w:val="28"/>
        </w:rPr>
      </w:pPr>
      <w:r w:rsidRPr="00670756">
        <w:rPr>
          <w:rFonts w:ascii="Times New Roman" w:hAnsi="Times New Roman"/>
          <w:sz w:val="24"/>
          <w:szCs w:val="28"/>
          <w:lang w:val="en-US"/>
        </w:rPr>
        <w:t xml:space="preserve">These are – </w:t>
      </w:r>
      <w:r w:rsidRPr="00670756">
        <w:rPr>
          <w:rFonts w:ascii="Times New Roman" w:hAnsi="Times New Roman"/>
          <w:sz w:val="24"/>
          <w:szCs w:val="28"/>
        </w:rPr>
        <w:t>эти;</w:t>
      </w:r>
    </w:p>
    <w:p w:rsidR="00A16D21" w:rsidRPr="00670756" w:rsidRDefault="00A16D21" w:rsidP="00670756">
      <w:pPr>
        <w:pStyle w:val="ListParagraph"/>
        <w:rPr>
          <w:rFonts w:ascii="Times New Roman" w:hAnsi="Times New Roman"/>
          <w:sz w:val="24"/>
          <w:szCs w:val="28"/>
        </w:rPr>
      </w:pPr>
      <w:r w:rsidRPr="00670756">
        <w:rPr>
          <w:rFonts w:ascii="Times New Roman" w:hAnsi="Times New Roman"/>
          <w:sz w:val="24"/>
          <w:szCs w:val="28"/>
          <w:lang w:val="en-US"/>
        </w:rPr>
        <w:t>That is –</w:t>
      </w:r>
      <w:r w:rsidRPr="00670756">
        <w:rPr>
          <w:rFonts w:ascii="Times New Roman" w:hAnsi="Times New Roman"/>
          <w:sz w:val="24"/>
          <w:szCs w:val="28"/>
        </w:rPr>
        <w:t xml:space="preserve"> то;</w:t>
      </w:r>
    </w:p>
    <w:p w:rsidR="00A16D21" w:rsidRPr="00670756" w:rsidRDefault="00A16D21" w:rsidP="00670756">
      <w:pPr>
        <w:pStyle w:val="ListParagraph"/>
        <w:rPr>
          <w:rFonts w:ascii="Times New Roman" w:hAnsi="Times New Roman"/>
          <w:sz w:val="28"/>
          <w:szCs w:val="28"/>
        </w:rPr>
      </w:pPr>
      <w:r w:rsidRPr="00670756">
        <w:rPr>
          <w:rFonts w:ascii="Times New Roman" w:hAnsi="Times New Roman"/>
          <w:sz w:val="24"/>
          <w:szCs w:val="28"/>
          <w:lang w:val="en-US"/>
        </w:rPr>
        <w:t xml:space="preserve">Those are – </w:t>
      </w:r>
      <w:r w:rsidRPr="00670756">
        <w:rPr>
          <w:rFonts w:ascii="Times New Roman" w:hAnsi="Times New Roman"/>
          <w:sz w:val="24"/>
          <w:szCs w:val="28"/>
        </w:rPr>
        <w:t>те.</w:t>
      </w:r>
      <w:r w:rsidRPr="00DF3874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A16D21" w:rsidRDefault="00A16D21" w:rsidP="00670756">
      <w:pPr>
        <w:jc w:val="center"/>
        <w:rPr>
          <w:rFonts w:ascii="Times New Roman" w:hAnsi="Times New Roman"/>
          <w:b/>
          <w:sz w:val="28"/>
        </w:rPr>
      </w:pPr>
    </w:p>
    <w:p w:rsidR="00A16D21" w:rsidRDefault="00A16D21" w:rsidP="00670756">
      <w:pPr>
        <w:jc w:val="center"/>
        <w:rPr>
          <w:rFonts w:ascii="Times New Roman" w:hAnsi="Times New Roman"/>
          <w:b/>
          <w:sz w:val="28"/>
        </w:rPr>
      </w:pPr>
    </w:p>
    <w:p w:rsidR="00A16D21" w:rsidRDefault="00A16D21" w:rsidP="00670756">
      <w:pPr>
        <w:jc w:val="center"/>
        <w:rPr>
          <w:rFonts w:ascii="Times New Roman" w:hAnsi="Times New Roman"/>
          <w:b/>
          <w:sz w:val="28"/>
        </w:rPr>
      </w:pPr>
    </w:p>
    <w:p w:rsidR="00A16D21" w:rsidRDefault="00A16D21" w:rsidP="00670756">
      <w:pPr>
        <w:jc w:val="center"/>
        <w:rPr>
          <w:rFonts w:ascii="Times New Roman" w:hAnsi="Times New Roman"/>
          <w:b/>
          <w:sz w:val="28"/>
        </w:rPr>
      </w:pPr>
    </w:p>
    <w:p w:rsidR="00A16D21" w:rsidRDefault="00A16D21" w:rsidP="00670756">
      <w:pPr>
        <w:jc w:val="center"/>
        <w:rPr>
          <w:rFonts w:ascii="Times New Roman" w:hAnsi="Times New Roman"/>
          <w:b/>
          <w:sz w:val="28"/>
        </w:rPr>
      </w:pPr>
    </w:p>
    <w:p w:rsidR="00A16D21" w:rsidRDefault="00A16D21" w:rsidP="00670756">
      <w:pPr>
        <w:jc w:val="center"/>
        <w:rPr>
          <w:rFonts w:ascii="Times New Roman" w:hAnsi="Times New Roman"/>
          <w:b/>
          <w:sz w:val="28"/>
        </w:rPr>
      </w:pPr>
    </w:p>
    <w:p w:rsidR="00A16D21" w:rsidRDefault="00A16D21" w:rsidP="00670756">
      <w:pPr>
        <w:jc w:val="center"/>
        <w:rPr>
          <w:rFonts w:ascii="Times New Roman" w:hAnsi="Times New Roman"/>
          <w:b/>
          <w:sz w:val="28"/>
        </w:rPr>
      </w:pPr>
    </w:p>
    <w:p w:rsidR="00A16D21" w:rsidRDefault="00A16D21" w:rsidP="00670756">
      <w:pPr>
        <w:jc w:val="center"/>
        <w:rPr>
          <w:rFonts w:ascii="Times New Roman" w:hAnsi="Times New Roman"/>
          <w:b/>
          <w:sz w:val="28"/>
        </w:rPr>
      </w:pPr>
    </w:p>
    <w:p w:rsidR="00A16D21" w:rsidRDefault="00A16D21" w:rsidP="0067075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A16D21" w:rsidRPr="009A37E9" w:rsidTr="009A37E9">
        <w:trPr>
          <w:trHeight w:val="305"/>
        </w:trPr>
        <w:tc>
          <w:tcPr>
            <w:tcW w:w="1526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A16D21" w:rsidRPr="009A37E9" w:rsidTr="009A37E9">
        <w:trPr>
          <w:trHeight w:val="305"/>
        </w:trPr>
        <w:tc>
          <w:tcPr>
            <w:tcW w:w="1526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3</w:t>
            </w:r>
          </w:p>
        </w:tc>
      </w:tr>
      <w:tr w:rsidR="00A16D21" w:rsidRPr="009A37E9" w:rsidTr="009A37E9">
        <w:trPr>
          <w:trHeight w:val="320"/>
        </w:trPr>
        <w:tc>
          <w:tcPr>
            <w:tcW w:w="1526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3</w:t>
            </w:r>
          </w:p>
        </w:tc>
      </w:tr>
    </w:tbl>
    <w:p w:rsidR="00A16D21" w:rsidRDefault="00A16D21">
      <w:pPr>
        <w:rPr>
          <w:rFonts w:ascii="Times New Roman" w:hAnsi="Times New Roman"/>
          <w:sz w:val="28"/>
          <w:szCs w:val="28"/>
        </w:rPr>
      </w:pPr>
    </w:p>
    <w:p w:rsidR="00A16D21" w:rsidRDefault="00A16D21" w:rsidP="00670756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Имена прилагательные и части тела для описания животных:</w:t>
      </w:r>
    </w:p>
    <w:p w:rsidR="00A16D21" w:rsidRDefault="00A16D21" w:rsidP="00670756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Nose, ears, eyes, head, tail, body, legs; small, big, thin, fat, short, long, </w:t>
      </w:r>
    </w:p>
    <w:p w:rsidR="00A16D21" w:rsidRPr="00670756" w:rsidRDefault="00A16D21" w:rsidP="00670756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Образование множественного числа существительных:</w:t>
      </w:r>
    </w:p>
    <w:p w:rsidR="00A16D21" w:rsidRDefault="00A16D21" w:rsidP="00670756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Названия животных:</w:t>
      </w:r>
    </w:p>
    <w:p w:rsidR="00A16D21" w:rsidRDefault="00A16D21" w:rsidP="00670756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Spider, bird, rabbit, seahorse, tortoise, parrot.</w:t>
      </w:r>
    </w:p>
    <w:p w:rsidR="00A16D21" w:rsidRPr="00670756" w:rsidRDefault="00A16D21" w:rsidP="00670756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Глаголы:</w:t>
      </w:r>
    </w:p>
    <w:p w:rsidR="00A16D21" w:rsidRDefault="00A16D21" w:rsidP="00670756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Crawl, fly, jump, swim, walk, talk.</w:t>
      </w:r>
    </w:p>
    <w:p w:rsidR="00A16D21" w:rsidRPr="009F3FF7" w:rsidRDefault="00A16D21" w:rsidP="009F3FF7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Счет десятками от 20 до 100.</w:t>
      </w:r>
    </w:p>
    <w:p w:rsidR="00A16D21" w:rsidRPr="009F3FF7" w:rsidRDefault="00A16D21" w:rsidP="009F3FF7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Лексика по теме «Дом»:</w:t>
      </w:r>
    </w:p>
    <w:p w:rsidR="00A16D21" w:rsidRPr="009F3FF7" w:rsidRDefault="00A16D21" w:rsidP="009F3FF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House, bedroom, bathroom, kitchen, living room, garden</w:t>
      </w:r>
    </w:p>
    <w:p w:rsidR="00A16D21" w:rsidRPr="009F3FF7" w:rsidRDefault="00A16D21" w:rsidP="009F3FF7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Предлоги места:</w:t>
      </w:r>
    </w:p>
    <w:p w:rsidR="00A16D21" w:rsidRPr="009F3FF7" w:rsidRDefault="00A16D21" w:rsidP="009F3FF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On, in, under, next to, in front of, behind.</w:t>
      </w:r>
    </w:p>
    <w:p w:rsidR="00A16D21" w:rsidRPr="009F3FF7" w:rsidRDefault="00A16D21" w:rsidP="009F3FF7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Образование множественного числа у имен существительных, оканчивающихся на свистящие и шипящие звуки, на –</w:t>
      </w:r>
      <w:r>
        <w:rPr>
          <w:rFonts w:ascii="Times New Roman" w:hAnsi="Times New Roman"/>
          <w:sz w:val="28"/>
          <w:szCs w:val="28"/>
          <w:lang w:val="en-US"/>
        </w:rPr>
        <w:t>y</w:t>
      </w:r>
      <w:r w:rsidRPr="009F3FF7">
        <w:rPr>
          <w:rFonts w:ascii="Times New Roman" w:hAnsi="Times New Roman"/>
          <w:sz w:val="28"/>
          <w:szCs w:val="28"/>
        </w:rPr>
        <w:t xml:space="preserve">, -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9F3FF7">
        <w:rPr>
          <w:rFonts w:ascii="Times New Roman" w:hAnsi="Times New Roman"/>
          <w:sz w:val="28"/>
          <w:szCs w:val="28"/>
        </w:rPr>
        <w:t>, -</w:t>
      </w:r>
      <w:r>
        <w:rPr>
          <w:rFonts w:ascii="Times New Roman" w:hAnsi="Times New Roman"/>
          <w:sz w:val="28"/>
          <w:szCs w:val="28"/>
          <w:lang w:val="en-US"/>
        </w:rPr>
        <w:t>fe</w:t>
      </w:r>
      <w:r w:rsidRPr="009F3FF7">
        <w:rPr>
          <w:rFonts w:ascii="Times New Roman" w:hAnsi="Times New Roman"/>
          <w:sz w:val="28"/>
          <w:szCs w:val="28"/>
        </w:rPr>
        <w:t>, -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9F3FF7">
        <w:rPr>
          <w:rFonts w:ascii="Times New Roman" w:hAnsi="Times New Roman"/>
          <w:sz w:val="28"/>
          <w:szCs w:val="28"/>
        </w:rPr>
        <w:t>:</w:t>
      </w:r>
    </w:p>
    <w:p w:rsidR="00A16D21" w:rsidRDefault="00A16D21" w:rsidP="009F3FF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Baby-babies</w:t>
      </w:r>
    </w:p>
    <w:p w:rsidR="00A16D21" w:rsidRDefault="00A16D21" w:rsidP="009F3FF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Glass-glasses,</w:t>
      </w:r>
    </w:p>
    <w:p w:rsidR="00A16D21" w:rsidRDefault="00A16D21" w:rsidP="009F3FF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Box-boxes, </w:t>
      </w:r>
    </w:p>
    <w:p w:rsidR="00A16D21" w:rsidRDefault="00A16D21" w:rsidP="009F3FF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Dish-dishes,</w:t>
      </w:r>
    </w:p>
    <w:p w:rsidR="00A16D21" w:rsidRDefault="00A16D21" w:rsidP="009F3FF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Shelf-shelves,</w:t>
      </w:r>
    </w:p>
    <w:p w:rsidR="00A16D21" w:rsidRDefault="00A16D21" w:rsidP="009F3FF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Sandwich-sandwiches,</w:t>
      </w:r>
    </w:p>
    <w:p w:rsidR="00A16D21" w:rsidRDefault="00A16D21" w:rsidP="009F3FF7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Лексика по теме «Свободное время»:</w:t>
      </w:r>
    </w:p>
    <w:p w:rsidR="00A16D21" w:rsidRDefault="00A16D21" w:rsidP="009F3FF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Play a game, drive a car, make a sandcastle, watch TV, paint a picture.</w:t>
      </w:r>
    </w:p>
    <w:p w:rsidR="00A16D21" w:rsidRPr="00FB1D58" w:rsidRDefault="00A16D21" w:rsidP="00F55CE0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A16D21" w:rsidRPr="00FB1D58" w:rsidRDefault="00A16D21" w:rsidP="00F55CE0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 w:rsidRPr="00FB1D5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A16D21" w:rsidRPr="00FB1D58" w:rsidRDefault="00A16D21" w:rsidP="009F3FF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A16D21" w:rsidRPr="00FB1D58" w:rsidRDefault="00A16D21" w:rsidP="009F3FF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A16D21" w:rsidRPr="00FB1D58" w:rsidRDefault="00A16D21" w:rsidP="009F3FF7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A16D21" w:rsidRPr="00FB1D58" w:rsidRDefault="00A16D21">
      <w:pPr>
        <w:rPr>
          <w:rFonts w:ascii="Times New Roman" w:hAnsi="Times New Roman"/>
          <w:sz w:val="28"/>
          <w:szCs w:val="28"/>
          <w:lang w:val="en-US"/>
        </w:rPr>
      </w:pPr>
    </w:p>
    <w:p w:rsidR="00A16D21" w:rsidRPr="00FB1D58" w:rsidRDefault="00A16D21">
      <w:pPr>
        <w:rPr>
          <w:rFonts w:ascii="Times New Roman" w:hAnsi="Times New Roman"/>
          <w:sz w:val="28"/>
          <w:szCs w:val="28"/>
          <w:lang w:val="en-US"/>
        </w:rPr>
      </w:pPr>
    </w:p>
    <w:p w:rsidR="00A16D21" w:rsidRPr="00FB1D58" w:rsidRDefault="00A16D21">
      <w:pPr>
        <w:rPr>
          <w:rFonts w:ascii="Times New Roman" w:hAnsi="Times New Roman"/>
          <w:sz w:val="28"/>
          <w:szCs w:val="28"/>
          <w:lang w:val="en-US"/>
        </w:rPr>
      </w:pPr>
    </w:p>
    <w:p w:rsidR="00A16D21" w:rsidRPr="00F55CE0" w:rsidRDefault="00A16D21">
      <w:pPr>
        <w:rPr>
          <w:rFonts w:ascii="Times New Roman" w:hAnsi="Times New Roman"/>
          <w:sz w:val="28"/>
          <w:szCs w:val="28"/>
          <w:lang w:val="en-US"/>
        </w:rPr>
      </w:pPr>
    </w:p>
    <w:p w:rsidR="00A16D21" w:rsidRDefault="00A16D21" w:rsidP="00FC554C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Образовательный минимум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4349"/>
      </w:tblGrid>
      <w:tr w:rsidR="00A16D21" w:rsidRPr="009A37E9" w:rsidTr="009A37E9">
        <w:trPr>
          <w:trHeight w:val="305"/>
        </w:trPr>
        <w:tc>
          <w:tcPr>
            <w:tcW w:w="1526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4349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Английский язык</w:t>
            </w:r>
          </w:p>
        </w:tc>
      </w:tr>
      <w:tr w:rsidR="00A16D21" w:rsidRPr="009A37E9" w:rsidTr="009A37E9">
        <w:trPr>
          <w:trHeight w:val="305"/>
        </w:trPr>
        <w:tc>
          <w:tcPr>
            <w:tcW w:w="1526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4349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3</w:t>
            </w:r>
          </w:p>
        </w:tc>
      </w:tr>
      <w:tr w:rsidR="00A16D21" w:rsidRPr="009A37E9" w:rsidTr="009A37E9">
        <w:trPr>
          <w:trHeight w:val="320"/>
        </w:trPr>
        <w:tc>
          <w:tcPr>
            <w:tcW w:w="1526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Четверть</w:t>
            </w:r>
          </w:p>
        </w:tc>
        <w:tc>
          <w:tcPr>
            <w:tcW w:w="4349" w:type="dxa"/>
          </w:tcPr>
          <w:p w:rsidR="00A16D21" w:rsidRPr="009A37E9" w:rsidRDefault="00A16D21" w:rsidP="009A37E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9A37E9">
              <w:rPr>
                <w:rFonts w:ascii="Times New Roman" w:hAnsi="Times New Roman"/>
                <w:sz w:val="28"/>
              </w:rPr>
              <w:t>4</w:t>
            </w:r>
          </w:p>
        </w:tc>
      </w:tr>
    </w:tbl>
    <w:p w:rsidR="00A16D21" w:rsidRDefault="00A16D21">
      <w:pPr>
        <w:rPr>
          <w:rFonts w:ascii="Times New Roman" w:hAnsi="Times New Roman"/>
          <w:sz w:val="28"/>
          <w:szCs w:val="28"/>
        </w:rPr>
      </w:pPr>
    </w:p>
    <w:p w:rsidR="00A16D21" w:rsidRPr="00FB1D58" w:rsidRDefault="00A16D21" w:rsidP="00FB1D58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 w:rsidRPr="00FB1D58">
        <w:rPr>
          <w:rFonts w:ascii="Times New Roman" w:hAnsi="Times New Roman"/>
          <w:sz w:val="28"/>
          <w:szCs w:val="28"/>
        </w:rPr>
        <w:t>Лексика «В парке»:</w:t>
      </w:r>
    </w:p>
    <w:p w:rsidR="00A16D21" w:rsidRDefault="00A16D21" w:rsidP="00FB1D58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To play soccer, to eat hot dog, play basketball, ly a kite, sleep, drink Coke, ride a bike.</w:t>
      </w:r>
    </w:p>
    <w:p w:rsidR="00A16D21" w:rsidRDefault="00A16D21" w:rsidP="00FB1D58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A16D21" w:rsidRPr="00FB1D58" w:rsidRDefault="00A16D21" w:rsidP="00FB1D58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Дни недели:</w:t>
      </w:r>
    </w:p>
    <w:p w:rsidR="00A16D21" w:rsidRDefault="00A16D21" w:rsidP="00FB1D58">
      <w:pPr>
        <w:ind w:left="360" w:firstLine="348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Monday, Tuesday, Wednesday, Thursday, Friday, Saturday, Sunday.</w:t>
      </w:r>
    </w:p>
    <w:p w:rsidR="00A16D21" w:rsidRPr="00FB1D58" w:rsidRDefault="00A16D21" w:rsidP="00FB1D58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Время суток:</w:t>
      </w:r>
    </w:p>
    <w:p w:rsidR="00A16D21" w:rsidRDefault="00A16D21" w:rsidP="00FB1D58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In the morning, in the afternoon, in the evening, at night.</w:t>
      </w:r>
    </w:p>
    <w:p w:rsidR="00A16D21" w:rsidRDefault="00A16D21" w:rsidP="00FB1D58">
      <w:pPr>
        <w:pStyle w:val="ListParagraph"/>
        <w:rPr>
          <w:rFonts w:ascii="Times New Roman" w:hAnsi="Times New Roman"/>
          <w:sz w:val="28"/>
          <w:szCs w:val="28"/>
          <w:lang w:val="en-US"/>
        </w:rPr>
      </w:pPr>
    </w:p>
    <w:p w:rsidR="00A16D21" w:rsidRDefault="00A16D21" w:rsidP="00FB1D58">
      <w:pPr>
        <w:pStyle w:val="ListParagraph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Лексика по теме «По воскресеньям»</w:t>
      </w:r>
    </w:p>
    <w:p w:rsidR="00A16D21" w:rsidRDefault="00A16D21" w:rsidP="00FB1D58">
      <w:pPr>
        <w:pStyle w:val="ListParagrap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Have a shower, have breakfast, have lunch, listen to music, visit my friend, have supper, watch a video, go to bed.</w:t>
      </w:r>
    </w:p>
    <w:p w:rsidR="00A16D21" w:rsidRPr="001B44A8" w:rsidRDefault="00A16D21" w:rsidP="001B44A8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44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мы в английском языке образуем принадлежность чего-либо кому либо?</w:t>
      </w:r>
    </w:p>
    <w:p w:rsidR="00A16D21" w:rsidRPr="001B44A8" w:rsidRDefault="00A16D21" w:rsidP="001B44A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16D21" w:rsidRPr="001B44A8" w:rsidRDefault="00A16D21" w:rsidP="001B44A8">
      <w:pPr>
        <w:rPr>
          <w:rFonts w:ascii="Times New Roman" w:hAnsi="Times New Roman"/>
          <w:sz w:val="28"/>
          <w:szCs w:val="28"/>
        </w:rPr>
      </w:pPr>
      <w:r w:rsidRPr="001B44A8">
        <w:rPr>
          <w:rFonts w:ascii="Times New Roman" w:hAnsi="Times New Roman"/>
          <w:sz w:val="28"/>
          <w:szCs w:val="28"/>
        </w:rPr>
        <w:t>Существительное в единственном числе +’</w:t>
      </w:r>
      <w:r w:rsidRPr="001B44A8">
        <w:rPr>
          <w:rFonts w:ascii="Times New Roman" w:hAnsi="Times New Roman"/>
          <w:sz w:val="28"/>
          <w:szCs w:val="28"/>
          <w:lang w:val="en-US"/>
        </w:rPr>
        <w:t>s</w:t>
      </w:r>
      <w:r w:rsidRPr="001B44A8">
        <w:rPr>
          <w:rFonts w:ascii="Times New Roman" w:hAnsi="Times New Roman"/>
          <w:sz w:val="28"/>
          <w:szCs w:val="28"/>
        </w:rPr>
        <w:t xml:space="preserve">(апостроф и </w:t>
      </w:r>
      <w:r w:rsidRPr="001B44A8">
        <w:rPr>
          <w:rFonts w:ascii="Times New Roman" w:hAnsi="Times New Roman"/>
          <w:sz w:val="28"/>
          <w:szCs w:val="28"/>
          <w:lang w:val="en-US"/>
        </w:rPr>
        <w:t>s</w:t>
      </w:r>
      <w:r w:rsidRPr="001B44A8">
        <w:rPr>
          <w:rFonts w:ascii="Times New Roman" w:hAnsi="Times New Roman"/>
          <w:sz w:val="28"/>
          <w:szCs w:val="28"/>
        </w:rPr>
        <w:t>)</w:t>
      </w:r>
    </w:p>
    <w:p w:rsidR="00A16D21" w:rsidRPr="001B44A8" w:rsidRDefault="00A16D21" w:rsidP="001B44A8">
      <w:pPr>
        <w:rPr>
          <w:rFonts w:ascii="Times New Roman" w:hAnsi="Times New Roman"/>
          <w:sz w:val="28"/>
          <w:szCs w:val="28"/>
        </w:rPr>
      </w:pPr>
      <w:r w:rsidRPr="001B44A8">
        <w:rPr>
          <w:rFonts w:ascii="Times New Roman" w:hAnsi="Times New Roman"/>
          <w:sz w:val="28"/>
          <w:szCs w:val="28"/>
        </w:rPr>
        <w:t>Существительное во множественном числе+</w:t>
      </w:r>
      <w:r w:rsidRPr="001B44A8">
        <w:rPr>
          <w:rFonts w:ascii="Times New Roman" w:hAnsi="Times New Roman"/>
          <w:sz w:val="28"/>
          <w:szCs w:val="28"/>
          <w:lang w:val="en-US"/>
        </w:rPr>
        <w:t>s</w:t>
      </w:r>
      <w:r w:rsidRPr="001B44A8">
        <w:rPr>
          <w:rFonts w:ascii="Times New Roman" w:hAnsi="Times New Roman"/>
          <w:sz w:val="28"/>
          <w:szCs w:val="28"/>
        </w:rPr>
        <w:t xml:space="preserve">’ (окончание </w:t>
      </w:r>
      <w:r w:rsidRPr="001B44A8">
        <w:rPr>
          <w:rFonts w:ascii="Times New Roman" w:hAnsi="Times New Roman"/>
          <w:sz w:val="28"/>
          <w:szCs w:val="28"/>
          <w:lang w:val="en-US"/>
        </w:rPr>
        <w:t>s</w:t>
      </w:r>
      <w:r w:rsidRPr="001B44A8">
        <w:rPr>
          <w:rFonts w:ascii="Times New Roman" w:hAnsi="Times New Roman"/>
          <w:sz w:val="28"/>
          <w:szCs w:val="28"/>
        </w:rPr>
        <w:t xml:space="preserve"> и апостроф)</w:t>
      </w:r>
    </w:p>
    <w:p w:rsidR="00A16D21" w:rsidRDefault="00A16D21" w:rsidP="001B44A8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16D21" w:rsidRPr="001B44A8" w:rsidRDefault="00A16D21" w:rsidP="001B44A8">
      <w:pPr>
        <w:pStyle w:val="ListParagraph"/>
        <w:ind w:left="0"/>
        <w:rPr>
          <w:rFonts w:ascii="Times New Roman" w:hAnsi="Times New Roman"/>
          <w:sz w:val="28"/>
          <w:szCs w:val="28"/>
        </w:rPr>
      </w:pPr>
    </w:p>
    <w:p w:rsidR="00A16D21" w:rsidRPr="001B44A8" w:rsidRDefault="00A16D21">
      <w:pPr>
        <w:rPr>
          <w:rFonts w:ascii="Times New Roman" w:hAnsi="Times New Roman"/>
          <w:sz w:val="28"/>
          <w:szCs w:val="28"/>
        </w:rPr>
      </w:pPr>
    </w:p>
    <w:p w:rsidR="00A16D21" w:rsidRPr="001B44A8" w:rsidRDefault="00A16D21">
      <w:pPr>
        <w:rPr>
          <w:rFonts w:ascii="Times New Roman" w:hAnsi="Times New Roman"/>
          <w:sz w:val="28"/>
          <w:szCs w:val="28"/>
        </w:rPr>
      </w:pPr>
    </w:p>
    <w:p w:rsidR="00A16D21" w:rsidRPr="001B44A8" w:rsidRDefault="00A16D21">
      <w:pPr>
        <w:rPr>
          <w:rFonts w:ascii="Times New Roman" w:hAnsi="Times New Roman"/>
          <w:sz w:val="28"/>
          <w:szCs w:val="28"/>
        </w:rPr>
      </w:pPr>
    </w:p>
    <w:p w:rsidR="00A16D21" w:rsidRPr="001B44A8" w:rsidRDefault="00A16D21">
      <w:pPr>
        <w:rPr>
          <w:rFonts w:ascii="Times New Roman" w:hAnsi="Times New Roman"/>
          <w:sz w:val="28"/>
          <w:szCs w:val="28"/>
        </w:rPr>
      </w:pPr>
    </w:p>
    <w:p w:rsidR="00A16D21" w:rsidRPr="001B44A8" w:rsidRDefault="00A16D21">
      <w:pPr>
        <w:rPr>
          <w:rFonts w:ascii="Times New Roman" w:hAnsi="Times New Roman"/>
          <w:sz w:val="28"/>
          <w:szCs w:val="28"/>
        </w:rPr>
      </w:pPr>
    </w:p>
    <w:p w:rsidR="00A16D21" w:rsidRPr="001B44A8" w:rsidRDefault="00A16D21">
      <w:pPr>
        <w:rPr>
          <w:rFonts w:ascii="Times New Roman" w:hAnsi="Times New Roman"/>
          <w:sz w:val="28"/>
          <w:szCs w:val="28"/>
        </w:rPr>
      </w:pPr>
    </w:p>
    <w:p w:rsidR="00A16D21" w:rsidRPr="001B44A8" w:rsidRDefault="00A16D21">
      <w:pPr>
        <w:rPr>
          <w:rFonts w:ascii="Times New Roman" w:hAnsi="Times New Roman"/>
          <w:sz w:val="28"/>
          <w:szCs w:val="28"/>
        </w:rPr>
      </w:pPr>
    </w:p>
    <w:p w:rsidR="00A16D21" w:rsidRPr="001B44A8" w:rsidRDefault="00A16D21">
      <w:pPr>
        <w:rPr>
          <w:rFonts w:ascii="Times New Roman" w:hAnsi="Times New Roman"/>
          <w:sz w:val="28"/>
          <w:szCs w:val="28"/>
        </w:rPr>
      </w:pPr>
    </w:p>
    <w:sectPr w:rsidR="00A16D21" w:rsidRPr="001B44A8" w:rsidSect="00FC554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5FCE"/>
    <w:multiLevelType w:val="hybridMultilevel"/>
    <w:tmpl w:val="8B04B5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BE1069"/>
    <w:multiLevelType w:val="hybridMultilevel"/>
    <w:tmpl w:val="439405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9C2FF4"/>
    <w:multiLevelType w:val="hybridMultilevel"/>
    <w:tmpl w:val="E59ADA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CCA1FF8"/>
    <w:multiLevelType w:val="hybridMultilevel"/>
    <w:tmpl w:val="2E4C83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C52EA"/>
    <w:multiLevelType w:val="hybridMultilevel"/>
    <w:tmpl w:val="1862E8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DD2E5D"/>
    <w:multiLevelType w:val="hybridMultilevel"/>
    <w:tmpl w:val="71BC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FF60975"/>
    <w:multiLevelType w:val="hybridMultilevel"/>
    <w:tmpl w:val="C5D635BC"/>
    <w:lvl w:ilvl="0" w:tplc="F4006FD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5FF09FD"/>
    <w:multiLevelType w:val="hybridMultilevel"/>
    <w:tmpl w:val="82C643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DC12AB"/>
    <w:multiLevelType w:val="hybridMultilevel"/>
    <w:tmpl w:val="AA2CD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54C"/>
    <w:rsid w:val="0003737D"/>
    <w:rsid w:val="00191203"/>
    <w:rsid w:val="001B44A8"/>
    <w:rsid w:val="00315995"/>
    <w:rsid w:val="00612653"/>
    <w:rsid w:val="00670756"/>
    <w:rsid w:val="007375F2"/>
    <w:rsid w:val="007453E5"/>
    <w:rsid w:val="008117EA"/>
    <w:rsid w:val="00894378"/>
    <w:rsid w:val="009A37E9"/>
    <w:rsid w:val="009F3FF7"/>
    <w:rsid w:val="00A16D21"/>
    <w:rsid w:val="00A311F4"/>
    <w:rsid w:val="00A71467"/>
    <w:rsid w:val="00DF3874"/>
    <w:rsid w:val="00F55CE0"/>
    <w:rsid w:val="00FB1D58"/>
    <w:rsid w:val="00FC5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5F2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61265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12653"/>
    <w:rPr>
      <w:rFonts w:ascii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99"/>
    <w:rsid w:val="00FC554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FC554C"/>
    <w:pPr>
      <w:ind w:left="720"/>
      <w:contextualSpacing/>
    </w:pPr>
  </w:style>
  <w:style w:type="paragraph" w:styleId="NoSpacing">
    <w:name w:val="No Spacing"/>
    <w:uiPriority w:val="99"/>
    <w:qFormat/>
    <w:rsid w:val="00FC554C"/>
  </w:style>
  <w:style w:type="paragraph" w:styleId="NormalWeb">
    <w:name w:val="Normal (Web)"/>
    <w:basedOn w:val="Normal"/>
    <w:uiPriority w:val="99"/>
    <w:semiHidden/>
    <w:rsid w:val="006126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562</Words>
  <Characters>3210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Образовательный минимум</dc:title>
  <dc:subject/>
  <dc:creator>2</dc:creator>
  <cp:keywords/>
  <dc:description/>
  <cp:lastModifiedBy>Илюза</cp:lastModifiedBy>
  <cp:revision>3</cp:revision>
  <dcterms:created xsi:type="dcterms:W3CDTF">2019-02-01T03:01:00Z</dcterms:created>
  <dcterms:modified xsi:type="dcterms:W3CDTF">2019-02-01T03:12:00Z</dcterms:modified>
</cp:coreProperties>
</file>